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C31" w:rsidRPr="0085712F" w:rsidRDefault="00D75C31" w:rsidP="00BB1B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85712F">
        <w:rPr>
          <w:rFonts w:ascii="Times New Roman" w:hAnsi="Times New Roman" w:cs="Times New Roman"/>
          <w:b/>
          <w:bCs/>
          <w:sz w:val="28"/>
          <w:szCs w:val="28"/>
        </w:rPr>
        <w:t>Спортивные объекты</w:t>
      </w:r>
    </w:p>
    <w:p w:rsidR="00D75C31" w:rsidRPr="00BB1B82" w:rsidRDefault="00D75C31" w:rsidP="00857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B1B8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BB1B82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Мортовский</w:t>
      </w:r>
      <w:r>
        <w:rPr>
          <w:rFonts w:ascii="Times New Roman" w:hAnsi="Times New Roman" w:cs="Times New Roman"/>
          <w:sz w:val="28"/>
          <w:szCs w:val="28"/>
        </w:rPr>
        <w:t xml:space="preserve"> детский сад» ЕМР РТ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группов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 xml:space="preserve"> комнат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ах </w:t>
      </w:r>
      <w:r>
        <w:rPr>
          <w:rFonts w:ascii="Times New Roman" w:hAnsi="Times New Roman" w:cs="Times New Roman"/>
          <w:sz w:val="28"/>
          <w:szCs w:val="28"/>
        </w:rPr>
        <w:t>оборудован</w:t>
      </w:r>
      <w:r>
        <w:rPr>
          <w:rFonts w:ascii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физкультурн</w:t>
      </w:r>
      <w:r>
        <w:rPr>
          <w:rFonts w:ascii="Times New Roman" w:hAnsi="Times New Roman" w:cs="Times New Roman"/>
          <w:sz w:val="28"/>
          <w:szCs w:val="28"/>
          <w:lang w:val="tt-RU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уголк</w:t>
      </w: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BB1B82">
        <w:rPr>
          <w:rFonts w:ascii="Times New Roman" w:hAnsi="Times New Roman" w:cs="Times New Roman"/>
          <w:sz w:val="28"/>
          <w:szCs w:val="28"/>
        </w:rPr>
        <w:t xml:space="preserve">различным спортивным оборудованием (скакалки, мячи, </w:t>
      </w:r>
      <w:r>
        <w:rPr>
          <w:rFonts w:ascii="Times New Roman" w:hAnsi="Times New Roman" w:cs="Times New Roman"/>
          <w:sz w:val="28"/>
          <w:szCs w:val="28"/>
        </w:rPr>
        <w:t xml:space="preserve">обручи, </w:t>
      </w:r>
      <w:bookmarkStart w:id="0" w:name="_GoBack"/>
      <w:bookmarkEnd w:id="0"/>
      <w:r w:rsidRPr="00BB1B82">
        <w:rPr>
          <w:rFonts w:ascii="Times New Roman" w:hAnsi="Times New Roman" w:cs="Times New Roman"/>
          <w:sz w:val="28"/>
          <w:szCs w:val="28"/>
        </w:rPr>
        <w:t xml:space="preserve">султанчики,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кегли, </w:t>
      </w:r>
      <w:r w:rsidRPr="00BB1B82">
        <w:rPr>
          <w:rFonts w:ascii="Times New Roman" w:hAnsi="Times New Roman" w:cs="Times New Roman"/>
          <w:sz w:val="28"/>
          <w:szCs w:val="28"/>
        </w:rPr>
        <w:t xml:space="preserve">закаливающие массажные  дорожки, атрибуты для подвижных игр и т.д.). </w:t>
      </w:r>
    </w:p>
    <w:p w:rsidR="00D75C31" w:rsidRDefault="00D75C31"/>
    <w:sectPr w:rsidR="00D75C31" w:rsidSect="00BF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B82"/>
    <w:rsid w:val="003A2B6E"/>
    <w:rsid w:val="003A613A"/>
    <w:rsid w:val="0085712F"/>
    <w:rsid w:val="00BB1B82"/>
    <w:rsid w:val="00BF00C8"/>
    <w:rsid w:val="00D75C31"/>
    <w:rsid w:val="00ED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0C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46</Words>
  <Characters>263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Рамис</cp:lastModifiedBy>
  <cp:revision>5</cp:revision>
  <dcterms:created xsi:type="dcterms:W3CDTF">2017-10-20T06:31:00Z</dcterms:created>
  <dcterms:modified xsi:type="dcterms:W3CDTF">2017-10-22T17:04:00Z</dcterms:modified>
</cp:coreProperties>
</file>